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4E" w:rsidRDefault="008A0F5D" w:rsidP="005A2E4E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-70485</wp:posOffset>
                </wp:positionV>
                <wp:extent cx="3771900" cy="964565"/>
                <wp:effectExtent l="0" t="0" r="0" b="698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C34" w:rsidRPr="009C3C34" w:rsidRDefault="009C3C34" w:rsidP="005A2E4E">
                            <w:pPr>
                              <w:pStyle w:val="HeadlineHere"/>
                              <w:rPr>
                                <w:sz w:val="52"/>
                              </w:rPr>
                            </w:pPr>
                            <w:r w:rsidRPr="009C3C34">
                              <w:rPr>
                                <w:sz w:val="52"/>
                              </w:rPr>
                              <w:t xml:space="preserve">EATING DISORDERS: </w:t>
                            </w:r>
                          </w:p>
                          <w:p w:rsidR="005A2E4E" w:rsidRPr="009C3C34" w:rsidRDefault="009C3C34" w:rsidP="005A2E4E">
                            <w:pPr>
                              <w:pStyle w:val="HeadlineHere"/>
                              <w:rPr>
                                <w:sz w:val="52"/>
                              </w:rPr>
                            </w:pPr>
                            <w:r w:rsidRPr="009C3C34">
                              <w:rPr>
                                <w:sz w:val="52"/>
                              </w:rPr>
                              <w:t>201</w:t>
                            </w:r>
                            <w:r w:rsidR="00414BE1">
                              <w:rPr>
                                <w:sz w:val="52"/>
                              </w:rPr>
                              <w:t>4</w:t>
                            </w:r>
                            <w:r w:rsidRPr="009C3C34">
                              <w:rPr>
                                <w:sz w:val="52"/>
                              </w:rPr>
                              <w:t xml:space="preserve"> &amp; BEYOND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7.6pt;margin-top:-5.55pt;width:297pt;height:75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qLtQIAALs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" filled="f" stroked="f">
                <v:textbox>
                  <w:txbxContent>
                    <w:p w:rsidR="009C3C34" w:rsidRPr="009C3C34" w:rsidRDefault="009C3C34" w:rsidP="005A2E4E">
                      <w:pPr>
                        <w:pStyle w:val="HeadlineHere"/>
                        <w:rPr>
                          <w:sz w:val="52"/>
                        </w:rPr>
                      </w:pPr>
                      <w:r w:rsidRPr="009C3C34">
                        <w:rPr>
                          <w:sz w:val="52"/>
                        </w:rPr>
                        <w:t xml:space="preserve">EATING DISORDERS: </w:t>
                      </w:r>
                    </w:p>
                    <w:p w:rsidR="005A2E4E" w:rsidRPr="009C3C34" w:rsidRDefault="009C3C34" w:rsidP="005A2E4E">
                      <w:pPr>
                        <w:pStyle w:val="HeadlineHere"/>
                        <w:rPr>
                          <w:sz w:val="52"/>
                        </w:rPr>
                      </w:pPr>
                      <w:r w:rsidRPr="009C3C34">
                        <w:rPr>
                          <w:sz w:val="52"/>
                        </w:rPr>
                        <w:t>201</w:t>
                      </w:r>
                      <w:r w:rsidR="00414BE1">
                        <w:rPr>
                          <w:sz w:val="52"/>
                        </w:rPr>
                        <w:t>4</w:t>
                      </w:r>
                      <w:r w:rsidRPr="009C3C34">
                        <w:rPr>
                          <w:sz w:val="52"/>
                        </w:rPr>
                        <w:t xml:space="preserve"> &amp; BEYOND</w:t>
                      </w:r>
                    </w:p>
                  </w:txbxContent>
                </v:textbox>
              </v:shape>
            </w:pict>
          </mc:Fallback>
        </mc:AlternateContent>
      </w:r>
      <w:r w:rsidR="00F45B7C">
        <w:rPr>
          <w:i/>
          <w:noProof/>
          <w:color w:val="4F2F18"/>
          <w:sz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-891540</wp:posOffset>
            </wp:positionV>
            <wp:extent cx="7711440" cy="9977120"/>
            <wp:effectExtent l="25400" t="0" r="10160" b="0"/>
            <wp:wrapNone/>
            <wp:docPr id="42" name="Picture 42" descr="fresh_Vflye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resh_Vflyer_p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E4E">
        <w:softHyphen/>
      </w:r>
    </w:p>
    <w:p w:rsidR="005A2E4E" w:rsidRDefault="003E559C" w:rsidP="005A2E4E">
      <w:r>
        <w:rPr>
          <w:noProof/>
        </w:rPr>
        <w:drawing>
          <wp:anchor distT="0" distB="0" distL="114300" distR="114300" simplePos="0" relativeHeight="251662848" behindDoc="0" locked="0" layoutInCell="1" allowOverlap="1" wp14:anchorId="027DF7DB" wp14:editId="359A2CB4">
            <wp:simplePos x="0" y="0"/>
            <wp:positionH relativeFrom="column">
              <wp:posOffset>3590290</wp:posOffset>
            </wp:positionH>
            <wp:positionV relativeFrom="paragraph">
              <wp:posOffset>6559368</wp:posOffset>
            </wp:positionV>
            <wp:extent cx="1828800" cy="766445"/>
            <wp:effectExtent l="0" t="0" r="0" b="0"/>
            <wp:wrapNone/>
            <wp:docPr id="5" name="Picture 5" descr="neda-logo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a-logo-we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174">
        <w:rPr>
          <w:noProof/>
        </w:rPr>
        <w:drawing>
          <wp:anchor distT="0" distB="0" distL="114300" distR="114300" simplePos="0" relativeHeight="251661824" behindDoc="0" locked="0" layoutInCell="1" allowOverlap="1" wp14:anchorId="2A4EBE64" wp14:editId="29EAC158">
            <wp:simplePos x="0" y="0"/>
            <wp:positionH relativeFrom="column">
              <wp:posOffset>3816985</wp:posOffset>
            </wp:positionH>
            <wp:positionV relativeFrom="paragraph">
              <wp:posOffset>2912745</wp:posOffset>
            </wp:positionV>
            <wp:extent cx="1224915" cy="1483360"/>
            <wp:effectExtent l="25400" t="0" r="0" b="0"/>
            <wp:wrapNone/>
            <wp:docPr id="4" name="Picture 4" descr="DomHos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Hos001.png"/>
                    <pic:cNvPicPr/>
                  </pic:nvPicPr>
                  <pic:blipFill>
                    <a:blip r:embed="rId7"/>
                    <a:srcRect b="12729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E8">
        <w:rPr>
          <w:noProof/>
        </w:rPr>
        <w:drawing>
          <wp:anchor distT="0" distB="0" distL="114300" distR="114300" simplePos="0" relativeHeight="251660800" behindDoc="0" locked="0" layoutInCell="1" allowOverlap="1" wp14:anchorId="2E081D98" wp14:editId="086414C8">
            <wp:simplePos x="0" y="0"/>
            <wp:positionH relativeFrom="column">
              <wp:posOffset>3709894</wp:posOffset>
            </wp:positionH>
            <wp:positionV relativeFrom="paragraph">
              <wp:posOffset>169545</wp:posOffset>
            </wp:positionV>
            <wp:extent cx="1251672" cy="1496807"/>
            <wp:effectExtent l="25400" t="0" r="0" b="0"/>
            <wp:wrapNone/>
            <wp:docPr id="3" name="Picture 0" descr="DrLitov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Litovitz.jpg"/>
                    <pic:cNvPicPr/>
                  </pic:nvPicPr>
                  <pic:blipFill>
                    <a:blip r:embed="rId8"/>
                    <a:srcRect b="15708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49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F5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4855845</wp:posOffset>
                </wp:positionV>
                <wp:extent cx="3084830" cy="2875915"/>
                <wp:effectExtent l="0" t="0" r="0" b="63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88D" w:rsidRDefault="0075188D" w:rsidP="005A2E4E">
                            <w:pPr>
                              <w:pStyle w:val="Logobox"/>
                            </w:pPr>
                          </w:p>
                          <w:p w:rsidR="007B1648" w:rsidRDefault="007B1648" w:rsidP="005A2E4E">
                            <w:pPr>
                              <w:pStyle w:val="Logobox"/>
                            </w:pPr>
                            <w:r>
                              <w:t>EVENT FEE:</w:t>
                            </w:r>
                          </w:p>
                          <w:p w:rsidR="00C919E8" w:rsidRDefault="009C3C34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  <w:r w:rsidRPr="007B1648">
                              <w:rPr>
                                <w:b w:val="0"/>
                                <w:sz w:val="24"/>
                              </w:rPr>
                              <w:t>There is</w:t>
                            </w:r>
                            <w:r w:rsidR="007B1648">
                              <w:rPr>
                                <w:b w:val="0"/>
                                <w:sz w:val="24"/>
                              </w:rPr>
                              <w:t xml:space="preserve"> no admission charge; however donations will be accepted by Chi Sigma Iota – Omega Delta Chapter and Reflections Treatment Center to present to the National Eating Disorders Association (NEDA). </w:t>
                            </w:r>
                          </w:p>
                          <w:p w:rsidR="00C919E8" w:rsidRDefault="00C919E8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</w:p>
                          <w:p w:rsidR="00C919E8" w:rsidRDefault="00C919E8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</w:p>
                          <w:p w:rsidR="005A2E4E" w:rsidRDefault="005A2E4E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</w:p>
                          <w:p w:rsidR="007B1648" w:rsidRDefault="007B1648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</w:p>
                          <w:p w:rsidR="003E559C" w:rsidRDefault="003E559C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</w:p>
                          <w:p w:rsidR="007B1648" w:rsidRDefault="007B1648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  <w:r w:rsidRPr="007B1648">
                              <w:rPr>
                                <w:b w:val="0"/>
                                <w:sz w:val="24"/>
                              </w:rPr>
                              <w:t>http://www.nationaleatingdisorders.org/</w:t>
                            </w:r>
                          </w:p>
                          <w:p w:rsidR="007B1648" w:rsidRPr="007B1648" w:rsidRDefault="007B1648" w:rsidP="005A2E4E">
                            <w:pPr>
                              <w:pStyle w:val="Logobox"/>
                              <w:rPr>
                                <w:b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29.6pt;margin-top:382.35pt;width:242.9pt;height:226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x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" filled="f" stroked="f">
                <v:textbox>
                  <w:txbxContent>
                    <w:p w:rsidR="0075188D" w:rsidRDefault="0075188D" w:rsidP="005A2E4E">
                      <w:pPr>
                        <w:pStyle w:val="Logobox"/>
                      </w:pPr>
                    </w:p>
                    <w:p w:rsidR="007B1648" w:rsidRDefault="007B1648" w:rsidP="005A2E4E">
                      <w:pPr>
                        <w:pStyle w:val="Logobox"/>
                      </w:pPr>
                      <w:r>
                        <w:t>EVENT FEE:</w:t>
                      </w:r>
                    </w:p>
                    <w:p w:rsidR="00C919E8" w:rsidRDefault="009C3C34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  <w:r w:rsidRPr="007B1648">
                        <w:rPr>
                          <w:b w:val="0"/>
                          <w:sz w:val="24"/>
                        </w:rPr>
                        <w:t>There is</w:t>
                      </w:r>
                      <w:r w:rsidR="007B1648">
                        <w:rPr>
                          <w:b w:val="0"/>
                          <w:sz w:val="24"/>
                        </w:rPr>
                        <w:t xml:space="preserve"> no admission charge; however donations will be accepted by Chi Sigma Iota – Omega Delta Chapter and Reflections Treatment Center to present to the National Eating Disorders Association (NEDA). </w:t>
                      </w:r>
                    </w:p>
                    <w:p w:rsidR="00C919E8" w:rsidRDefault="00C919E8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</w:p>
                    <w:p w:rsidR="00C919E8" w:rsidRDefault="00C919E8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</w:p>
                    <w:p w:rsidR="005A2E4E" w:rsidRDefault="005A2E4E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</w:p>
                    <w:p w:rsidR="007B1648" w:rsidRDefault="007B1648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</w:p>
                    <w:p w:rsidR="003E559C" w:rsidRDefault="003E559C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</w:p>
                    <w:p w:rsidR="007B1648" w:rsidRDefault="007B1648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  <w:r w:rsidRPr="007B1648">
                        <w:rPr>
                          <w:b w:val="0"/>
                          <w:sz w:val="24"/>
                        </w:rPr>
                        <w:t>http://www.nationaleatingdisorders.org/</w:t>
                      </w:r>
                    </w:p>
                    <w:p w:rsidR="007B1648" w:rsidRPr="007B1648" w:rsidRDefault="007B1648" w:rsidP="005A2E4E">
                      <w:pPr>
                        <w:pStyle w:val="Logobox"/>
                        <w:rPr>
                          <w:b w:val="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F5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1887855</wp:posOffset>
                </wp:positionV>
                <wp:extent cx="2286000" cy="453390"/>
                <wp:effectExtent l="0" t="0" r="0" b="3810"/>
                <wp:wrapNone/>
                <wp:docPr id="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E4E" w:rsidRPr="0075188D" w:rsidRDefault="009C3C34" w:rsidP="009C3C34">
                            <w:pPr>
                              <w:pStyle w:val="Caption1"/>
                              <w:jc w:val="center"/>
                              <w:rPr>
                                <w:sz w:val="22"/>
                              </w:rPr>
                            </w:pPr>
                            <w:r w:rsidRPr="0075188D">
                              <w:rPr>
                                <w:sz w:val="22"/>
                              </w:rPr>
                              <w:t xml:space="preserve">Gary </w:t>
                            </w:r>
                            <w:proofErr w:type="spellStart"/>
                            <w:r w:rsidRPr="0075188D">
                              <w:rPr>
                                <w:sz w:val="22"/>
                              </w:rPr>
                              <w:t>Litovitz</w:t>
                            </w:r>
                            <w:proofErr w:type="spellEnd"/>
                            <w:r w:rsidRPr="0075188D">
                              <w:rPr>
                                <w:sz w:val="22"/>
                              </w:rPr>
                              <w:t>, M.D., CEDS</w:t>
                            </w:r>
                          </w:p>
                          <w:p w:rsidR="009C3C34" w:rsidRPr="0075188D" w:rsidRDefault="009C3C34" w:rsidP="009C3C34">
                            <w:pPr>
                              <w:pStyle w:val="Caption1"/>
                              <w:jc w:val="center"/>
                              <w:rPr>
                                <w:sz w:val="22"/>
                              </w:rPr>
                            </w:pPr>
                            <w:r w:rsidRPr="0075188D">
                              <w:rPr>
                                <w:sz w:val="22"/>
                              </w:rPr>
                              <w:t>Medical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256.7pt;margin-top:148.65pt;width:180pt;height:3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" filled="f" stroked="f">
                <v:textbox>
                  <w:txbxContent>
                    <w:p w:rsidR="005A2E4E" w:rsidRPr="0075188D" w:rsidRDefault="009C3C34" w:rsidP="009C3C34">
                      <w:pPr>
                        <w:pStyle w:val="Caption1"/>
                        <w:jc w:val="center"/>
                        <w:rPr>
                          <w:sz w:val="22"/>
                        </w:rPr>
                      </w:pPr>
                      <w:r w:rsidRPr="0075188D">
                        <w:rPr>
                          <w:sz w:val="22"/>
                        </w:rPr>
                        <w:t>Gary Litovitz, M.D., CEDS</w:t>
                      </w:r>
                    </w:p>
                    <w:p w:rsidR="009C3C34" w:rsidRPr="0075188D" w:rsidRDefault="009C3C34" w:rsidP="009C3C34">
                      <w:pPr>
                        <w:pStyle w:val="Caption1"/>
                        <w:jc w:val="center"/>
                        <w:rPr>
                          <w:sz w:val="22"/>
                        </w:rPr>
                      </w:pPr>
                      <w:r w:rsidRPr="0075188D">
                        <w:rPr>
                          <w:sz w:val="22"/>
                        </w:rPr>
                        <w:t>Medical Director</w:t>
                      </w:r>
                    </w:p>
                  </w:txbxContent>
                </v:textbox>
              </v:shape>
            </w:pict>
          </mc:Fallback>
        </mc:AlternateContent>
      </w:r>
      <w:r w:rsidR="008A0F5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4577080</wp:posOffset>
                </wp:positionV>
                <wp:extent cx="2286000" cy="393065"/>
                <wp:effectExtent l="0" t="0" r="0" b="6985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E4E" w:rsidRPr="0075188D" w:rsidRDefault="009C3C34" w:rsidP="009C3C34">
                            <w:pPr>
                              <w:pStyle w:val="Caption1"/>
                              <w:jc w:val="center"/>
                              <w:rPr>
                                <w:sz w:val="22"/>
                              </w:rPr>
                            </w:pPr>
                            <w:r w:rsidRPr="0075188D">
                              <w:rPr>
                                <w:sz w:val="22"/>
                              </w:rPr>
                              <w:t xml:space="preserve">Felicia </w:t>
                            </w:r>
                            <w:proofErr w:type="spellStart"/>
                            <w:r w:rsidRPr="0075188D">
                              <w:rPr>
                                <w:sz w:val="22"/>
                              </w:rPr>
                              <w:t>Kolodner</w:t>
                            </w:r>
                            <w:proofErr w:type="spellEnd"/>
                            <w:r w:rsidRPr="0075188D">
                              <w:rPr>
                                <w:sz w:val="22"/>
                              </w:rPr>
                              <w:t>, LPC, NCC, CEDS</w:t>
                            </w:r>
                          </w:p>
                          <w:p w:rsidR="009C3C34" w:rsidRPr="0075188D" w:rsidRDefault="009C3C34" w:rsidP="009C3C34">
                            <w:pPr>
                              <w:pStyle w:val="Caption1"/>
                              <w:jc w:val="center"/>
                              <w:rPr>
                                <w:sz w:val="22"/>
                              </w:rPr>
                            </w:pPr>
                            <w:r w:rsidRPr="0075188D">
                              <w:rPr>
                                <w:sz w:val="22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256.7pt;margin-top:360.4pt;width:180pt;height:3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" filled="f" stroked="f">
                <v:textbox>
                  <w:txbxContent>
                    <w:p w:rsidR="005A2E4E" w:rsidRPr="0075188D" w:rsidRDefault="009C3C34" w:rsidP="009C3C34">
                      <w:pPr>
                        <w:pStyle w:val="Caption1"/>
                        <w:jc w:val="center"/>
                        <w:rPr>
                          <w:sz w:val="22"/>
                        </w:rPr>
                      </w:pPr>
                      <w:r w:rsidRPr="0075188D">
                        <w:rPr>
                          <w:sz w:val="22"/>
                        </w:rPr>
                        <w:t>Felicia Kolodner, LPC, NCC, CEDS</w:t>
                      </w:r>
                    </w:p>
                    <w:p w:rsidR="009C3C34" w:rsidRPr="0075188D" w:rsidRDefault="009C3C34" w:rsidP="009C3C34">
                      <w:pPr>
                        <w:pStyle w:val="Caption1"/>
                        <w:jc w:val="center"/>
                        <w:rPr>
                          <w:sz w:val="22"/>
                        </w:rPr>
                      </w:pPr>
                      <w:r w:rsidRPr="0075188D">
                        <w:rPr>
                          <w:sz w:val="22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8A0F5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608330</wp:posOffset>
                </wp:positionV>
                <wp:extent cx="3560445" cy="7405370"/>
                <wp:effectExtent l="0" t="0" r="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740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C34" w:rsidRDefault="009C3C34" w:rsidP="009C3C34">
                            <w:pPr>
                              <w:pStyle w:val="Subhead01"/>
                              <w:jc w:val="center"/>
                            </w:pPr>
                            <w:r>
                              <w:t>CHI SIGMA IOTA – OMEGA DELTA CHAPTER WELCOMES…</w:t>
                            </w:r>
                          </w:p>
                          <w:p w:rsidR="009C3C34" w:rsidRPr="009C3C34" w:rsidRDefault="009C3C34" w:rsidP="009C3C34">
                            <w:pPr>
                              <w:pStyle w:val="Subhead01"/>
                              <w:jc w:val="center"/>
                              <w:rPr>
                                <w:b w:val="0"/>
                              </w:rPr>
                            </w:pPr>
                            <w:r w:rsidRPr="009C3C34">
                              <w:rPr>
                                <w:b w:val="0"/>
                              </w:rPr>
                              <w:t xml:space="preserve">Gary </w:t>
                            </w:r>
                            <w:proofErr w:type="spellStart"/>
                            <w:r w:rsidRPr="009C3C34">
                              <w:rPr>
                                <w:b w:val="0"/>
                              </w:rPr>
                              <w:t>Litovitz</w:t>
                            </w:r>
                            <w:proofErr w:type="spellEnd"/>
                            <w:r w:rsidRPr="009C3C34">
                              <w:rPr>
                                <w:b w:val="0"/>
                              </w:rPr>
                              <w:t>, M.D., CEDS</w:t>
                            </w:r>
                          </w:p>
                          <w:p w:rsidR="009C3C34" w:rsidRDefault="009C3C34" w:rsidP="009C3C34">
                            <w:pPr>
                              <w:pStyle w:val="Subhead01"/>
                              <w:jc w:val="center"/>
                            </w:pPr>
                            <w:bookmarkStart w:id="0" w:name="_GoBack"/>
                            <w:r>
                              <w:t>-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>-</w:t>
                            </w:r>
                          </w:p>
                          <w:bookmarkEnd w:id="0"/>
                          <w:p w:rsidR="009C3C34" w:rsidRDefault="009C3C34" w:rsidP="009C3C34">
                            <w:pPr>
                              <w:pStyle w:val="Subhead01"/>
                              <w:jc w:val="center"/>
                              <w:rPr>
                                <w:b w:val="0"/>
                              </w:rPr>
                            </w:pPr>
                            <w:r w:rsidRPr="009C3C34">
                              <w:rPr>
                                <w:b w:val="0"/>
                              </w:rPr>
                              <w:t xml:space="preserve">Felicia </w:t>
                            </w:r>
                            <w:proofErr w:type="spellStart"/>
                            <w:r w:rsidRPr="009C3C34">
                              <w:rPr>
                                <w:b w:val="0"/>
                              </w:rPr>
                              <w:t>Koldner</w:t>
                            </w:r>
                            <w:proofErr w:type="spellEnd"/>
                            <w:r w:rsidRPr="009C3C34">
                              <w:rPr>
                                <w:b w:val="0"/>
                              </w:rPr>
                              <w:t>, LPC, NCC, CEDS</w:t>
                            </w:r>
                          </w:p>
                          <w:p w:rsidR="009C3C34" w:rsidRDefault="00994E25" w:rsidP="009C3C34">
                            <w:pPr>
                              <w:pStyle w:val="Subhead01"/>
                              <w:jc w:val="center"/>
                              <w:rPr>
                                <w:b w:val="0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</w:rPr>
                              <w:t>…</w:t>
                            </w:r>
                            <w:r w:rsidR="009C3C34" w:rsidRPr="00994E25">
                              <w:rPr>
                                <w:b w:val="0"/>
                              </w:rPr>
                              <w:t>from Reflections Treatment Center at Dominion Hospital located in Falls Church, Virginia.</w:t>
                            </w:r>
                            <w:proofErr w:type="gramEnd"/>
                            <w:r w:rsidR="009C3C34" w:rsidRPr="00994E25"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  <w:p w:rsidR="0075188D" w:rsidRDefault="0075188D" w:rsidP="009C3C34">
                            <w:pPr>
                              <w:pStyle w:val="Subhead01"/>
                              <w:jc w:val="center"/>
                              <w:rPr>
                                <w:b w:val="0"/>
                              </w:rPr>
                            </w:pPr>
                          </w:p>
                          <w:p w:rsidR="009C3C34" w:rsidRPr="007B1648" w:rsidRDefault="00F45B7C" w:rsidP="009C3C34">
                            <w:pPr>
                              <w:pStyle w:val="BodyText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="007B1648" w:rsidRPr="007B1648">
                              <w:rPr>
                                <w:b/>
                                <w:sz w:val="28"/>
                              </w:rPr>
                              <w:t>VENT DETAILS:</w:t>
                            </w:r>
                          </w:p>
                          <w:p w:rsidR="009C3C34" w:rsidRPr="007B1648" w:rsidRDefault="009C3C34" w:rsidP="009C3C34">
                            <w:pPr>
                              <w:pStyle w:val="BodyText"/>
                              <w:jc w:val="center"/>
                              <w:rPr>
                                <w:sz w:val="24"/>
                              </w:rPr>
                            </w:pPr>
                            <w:r w:rsidRPr="00C919E8">
                              <w:rPr>
                                <w:i/>
                                <w:sz w:val="24"/>
                              </w:rPr>
                              <w:t>DATE</w:t>
                            </w:r>
                            <w:r w:rsidRPr="007B1648">
                              <w:rPr>
                                <w:sz w:val="24"/>
                              </w:rPr>
                              <w:t>: Friday, January 24</w:t>
                            </w:r>
                            <w:r w:rsidR="003E559C" w:rsidRPr="003E559C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3E559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9C3C34" w:rsidRPr="007B1648" w:rsidRDefault="009C3C34" w:rsidP="009C3C34">
                            <w:pPr>
                              <w:pStyle w:val="BodyTex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9C3C34" w:rsidRPr="007B1648" w:rsidRDefault="009C3C34" w:rsidP="009C3C34">
                            <w:pPr>
                              <w:pStyle w:val="BodyText"/>
                              <w:jc w:val="center"/>
                              <w:rPr>
                                <w:sz w:val="24"/>
                              </w:rPr>
                            </w:pPr>
                            <w:r w:rsidRPr="00C919E8">
                              <w:rPr>
                                <w:i/>
                                <w:sz w:val="24"/>
                              </w:rPr>
                              <w:t>TIME</w:t>
                            </w:r>
                            <w:r w:rsidRPr="007B1648">
                              <w:rPr>
                                <w:sz w:val="24"/>
                              </w:rPr>
                              <w:t>: 11:00 – 12:30</w:t>
                            </w:r>
                          </w:p>
                          <w:p w:rsidR="009C3C34" w:rsidRPr="007B1648" w:rsidRDefault="009C3C34" w:rsidP="009C3C34">
                            <w:pPr>
                              <w:pStyle w:val="BodyTex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994E25" w:rsidRPr="007B1648" w:rsidRDefault="009C3C34" w:rsidP="009C3C34">
                            <w:pPr>
                              <w:pStyle w:val="BodyText"/>
                              <w:jc w:val="center"/>
                              <w:rPr>
                                <w:sz w:val="24"/>
                              </w:rPr>
                            </w:pPr>
                            <w:r w:rsidRPr="00C919E8">
                              <w:rPr>
                                <w:i/>
                                <w:sz w:val="24"/>
                              </w:rPr>
                              <w:t>LOCATION</w:t>
                            </w:r>
                            <w:r w:rsidRPr="007B1648">
                              <w:rPr>
                                <w:sz w:val="24"/>
                              </w:rPr>
                              <w:t>: River Room, Webb Center</w:t>
                            </w:r>
                          </w:p>
                          <w:p w:rsidR="009C3C34" w:rsidRPr="007B1648" w:rsidRDefault="009C3C34" w:rsidP="009C3C34">
                            <w:pPr>
                              <w:pStyle w:val="BodyText"/>
                              <w:jc w:val="center"/>
                              <w:rPr>
                                <w:sz w:val="24"/>
                              </w:rPr>
                            </w:pPr>
                            <w:r w:rsidRPr="007B1648">
                              <w:rPr>
                                <w:sz w:val="24"/>
                              </w:rPr>
                              <w:t xml:space="preserve"> Old Dominion University</w:t>
                            </w:r>
                            <w:r w:rsidR="00994E25" w:rsidRPr="007B1648">
                              <w:rPr>
                                <w:sz w:val="24"/>
                              </w:rPr>
                              <w:t xml:space="preserve"> – Norfolk, VA</w:t>
                            </w:r>
                          </w:p>
                          <w:p w:rsidR="005A2E4E" w:rsidRPr="005A2E4E" w:rsidRDefault="005A2E4E" w:rsidP="005A2E4E">
                            <w:pPr>
                              <w:pStyle w:val="BodyText"/>
                            </w:pPr>
                          </w:p>
                          <w:p w:rsidR="005A2E4E" w:rsidRPr="00F45B7C" w:rsidRDefault="00F45B7C" w:rsidP="009C3C34">
                            <w:pPr>
                              <w:pStyle w:val="Subhead01"/>
                              <w:jc w:val="center"/>
                              <w:rPr>
                                <w:sz w:val="28"/>
                              </w:rPr>
                            </w:pPr>
                            <w:r w:rsidRPr="00F45B7C">
                              <w:rPr>
                                <w:sz w:val="28"/>
                              </w:rPr>
                              <w:t>CONTINUING EDUCATION</w:t>
                            </w:r>
                          </w:p>
                          <w:p w:rsidR="009C3C34" w:rsidRPr="009C3C34" w:rsidRDefault="009C3C34" w:rsidP="009C3C34">
                            <w:pPr>
                              <w:pStyle w:val="Subhead01"/>
                              <w:jc w:val="center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This event is approved for 1.5 CEUS.</w:t>
                            </w: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F45B7C" w:rsidRPr="00F45B7C" w:rsidRDefault="00F45B7C" w:rsidP="00F45B7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4F2F18"/>
                                <w:sz w:val="28"/>
                              </w:rPr>
                            </w:pPr>
                            <w:r w:rsidRPr="00F45B7C">
                              <w:rPr>
                                <w:b/>
                                <w:color w:val="4F2F18"/>
                                <w:sz w:val="28"/>
                              </w:rPr>
                              <w:t>RSVP:</w:t>
                            </w:r>
                          </w:p>
                          <w:p w:rsidR="00C919E8" w:rsidRDefault="00F45B7C" w:rsidP="00F45B7C">
                            <w:pPr>
                              <w:spacing w:line="360" w:lineRule="auto"/>
                              <w:jc w:val="center"/>
                              <w:rPr>
                                <w:color w:val="4F2F18"/>
                                <w:szCs w:val="24"/>
                              </w:rPr>
                            </w:pPr>
                            <w:r w:rsidRPr="00F45B7C">
                              <w:rPr>
                                <w:color w:val="4F2F18"/>
                                <w:szCs w:val="24"/>
                              </w:rPr>
                              <w:t xml:space="preserve">To RSVP, please go to the link below. </w:t>
                            </w:r>
                          </w:p>
                          <w:p w:rsidR="00C919E8" w:rsidRDefault="003E559C" w:rsidP="00C919E8">
                            <w:pPr>
                              <w:spacing w:line="360" w:lineRule="auto"/>
                              <w:jc w:val="center"/>
                              <w:rPr>
                                <w:i/>
                                <w:color w:val="4F2F18"/>
                                <w:szCs w:val="24"/>
                              </w:rPr>
                            </w:pPr>
                            <w:r w:rsidRPr="003E559C">
                              <w:rPr>
                                <w:i/>
                                <w:color w:val="4F2F18"/>
                                <w:szCs w:val="24"/>
                              </w:rPr>
                              <w:t>https://www.surveymonkey.com/s/FSJ9YSG</w:t>
                            </w:r>
                          </w:p>
                          <w:p w:rsidR="003E559C" w:rsidRPr="00C919E8" w:rsidRDefault="003E559C" w:rsidP="00C919E8">
                            <w:pPr>
                              <w:spacing w:line="360" w:lineRule="auto"/>
                              <w:jc w:val="center"/>
                              <w:rPr>
                                <w:i/>
                                <w:color w:val="4F2F18"/>
                                <w:szCs w:val="24"/>
                              </w:rPr>
                            </w:pPr>
                          </w:p>
                          <w:p w:rsidR="003E559C" w:rsidRDefault="00F45B7C" w:rsidP="00F45B7C">
                            <w:pPr>
                              <w:spacing w:line="360" w:lineRule="auto"/>
                              <w:jc w:val="center"/>
                              <w:rPr>
                                <w:color w:val="4F2F18"/>
                                <w:szCs w:val="24"/>
                              </w:rPr>
                            </w:pPr>
                            <w:r w:rsidRPr="00F45B7C">
                              <w:rPr>
                                <w:color w:val="4F2F18"/>
                                <w:szCs w:val="24"/>
                              </w:rPr>
                              <w:t xml:space="preserve">Lunch will be provided so please </w:t>
                            </w:r>
                          </w:p>
                          <w:p w:rsidR="00F45B7C" w:rsidRPr="00F45B7C" w:rsidRDefault="00F45B7C" w:rsidP="00F45B7C">
                            <w:pPr>
                              <w:spacing w:line="360" w:lineRule="auto"/>
                              <w:jc w:val="center"/>
                              <w:rPr>
                                <w:color w:val="4F2F18"/>
                                <w:szCs w:val="24"/>
                              </w:rPr>
                            </w:pPr>
                            <w:r w:rsidRPr="00F45B7C">
                              <w:rPr>
                                <w:color w:val="4F2F18"/>
                                <w:szCs w:val="24"/>
                              </w:rPr>
                              <w:t xml:space="preserve">RSVP so we can order appropriately. </w:t>
                            </w:r>
                          </w:p>
                          <w:p w:rsidR="005A2E4E" w:rsidRPr="00F45B7C" w:rsidRDefault="005A2E4E">
                            <w:pPr>
                              <w:spacing w:line="360" w:lineRule="auto"/>
                              <w:rPr>
                                <w:color w:val="4F2F18"/>
                                <w:szCs w:val="24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  <w:p w:rsidR="005A2E4E" w:rsidRPr="007C50DB" w:rsidRDefault="005A2E4E">
                            <w:pPr>
                              <w:spacing w:line="360" w:lineRule="auto"/>
                              <w:rPr>
                                <w:color w:val="4F2F18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50.65pt;margin-top:47.9pt;width:280.35pt;height:58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" filled="f" stroked="f">
                <v:textbox>
                  <w:txbxContent>
                    <w:p w:rsidR="009C3C34" w:rsidRDefault="009C3C34" w:rsidP="009C3C34">
                      <w:pPr>
                        <w:pStyle w:val="Subhead01"/>
                        <w:jc w:val="center"/>
                      </w:pPr>
                      <w:r>
                        <w:t>CHI SIGMA IOTA – OMEGA DELTA CHAPTER WELCOMES…</w:t>
                      </w:r>
                    </w:p>
                    <w:p w:rsidR="009C3C34" w:rsidRPr="009C3C34" w:rsidRDefault="009C3C34" w:rsidP="009C3C34">
                      <w:pPr>
                        <w:pStyle w:val="Subhead01"/>
                        <w:jc w:val="center"/>
                        <w:rPr>
                          <w:b w:val="0"/>
                        </w:rPr>
                      </w:pPr>
                      <w:r w:rsidRPr="009C3C34">
                        <w:rPr>
                          <w:b w:val="0"/>
                        </w:rPr>
                        <w:t>Gary Litovitz, M.D., CEDS</w:t>
                      </w:r>
                    </w:p>
                    <w:p w:rsidR="009C3C34" w:rsidRDefault="009C3C34" w:rsidP="009C3C34">
                      <w:pPr>
                        <w:pStyle w:val="Subhead01"/>
                        <w:jc w:val="center"/>
                      </w:pPr>
                      <w:r>
                        <w:t>-and-</w:t>
                      </w:r>
                    </w:p>
                    <w:p w:rsidR="009C3C34" w:rsidRDefault="009C3C34" w:rsidP="009C3C34">
                      <w:pPr>
                        <w:pStyle w:val="Subhead01"/>
                        <w:jc w:val="center"/>
                        <w:rPr>
                          <w:b w:val="0"/>
                        </w:rPr>
                      </w:pPr>
                      <w:r w:rsidRPr="009C3C34">
                        <w:rPr>
                          <w:b w:val="0"/>
                        </w:rPr>
                        <w:t>Felicia Koldner, LPC, NCC, CEDS</w:t>
                      </w:r>
                    </w:p>
                    <w:p w:rsidR="009C3C34" w:rsidRDefault="00994E25" w:rsidP="009C3C34">
                      <w:pPr>
                        <w:pStyle w:val="Subhead01"/>
                        <w:jc w:val="center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…</w:t>
                      </w:r>
                      <w:r w:rsidR="009C3C34" w:rsidRPr="00994E25">
                        <w:rPr>
                          <w:b w:val="0"/>
                        </w:rPr>
                        <w:t xml:space="preserve">from Reflections Treatment Center at Dominion Hospital located in Falls Church, Virginia. </w:t>
                      </w:r>
                    </w:p>
                    <w:p w:rsidR="0075188D" w:rsidRDefault="0075188D" w:rsidP="009C3C34">
                      <w:pPr>
                        <w:pStyle w:val="Subhead01"/>
                        <w:jc w:val="center"/>
                        <w:rPr>
                          <w:b w:val="0"/>
                        </w:rPr>
                      </w:pPr>
                    </w:p>
                    <w:p w:rsidR="009C3C34" w:rsidRPr="007B1648" w:rsidRDefault="00F45B7C" w:rsidP="009C3C34">
                      <w:pPr>
                        <w:pStyle w:val="BodyText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</w:t>
                      </w:r>
                      <w:r w:rsidR="007B1648" w:rsidRPr="007B1648">
                        <w:rPr>
                          <w:b/>
                          <w:sz w:val="28"/>
                        </w:rPr>
                        <w:t>VENT DETAILS:</w:t>
                      </w:r>
                    </w:p>
                    <w:p w:rsidR="009C3C34" w:rsidRPr="007B1648" w:rsidRDefault="009C3C34" w:rsidP="009C3C34">
                      <w:pPr>
                        <w:pStyle w:val="BodyText"/>
                        <w:jc w:val="center"/>
                        <w:rPr>
                          <w:sz w:val="24"/>
                        </w:rPr>
                      </w:pPr>
                      <w:r w:rsidRPr="00C919E8">
                        <w:rPr>
                          <w:i/>
                          <w:sz w:val="24"/>
                        </w:rPr>
                        <w:t>DATE</w:t>
                      </w:r>
                      <w:r w:rsidRPr="007B1648">
                        <w:rPr>
                          <w:sz w:val="24"/>
                        </w:rPr>
                        <w:t>: Friday, January 24</w:t>
                      </w:r>
                      <w:r w:rsidR="003E559C" w:rsidRPr="003E559C">
                        <w:rPr>
                          <w:sz w:val="24"/>
                          <w:vertAlign w:val="superscript"/>
                        </w:rPr>
                        <w:t>th</w:t>
                      </w:r>
                      <w:r w:rsidR="003E559C">
                        <w:rPr>
                          <w:sz w:val="24"/>
                        </w:rPr>
                        <w:t xml:space="preserve"> </w:t>
                      </w:r>
                    </w:p>
                    <w:p w:rsidR="009C3C34" w:rsidRPr="007B1648" w:rsidRDefault="009C3C34" w:rsidP="009C3C34">
                      <w:pPr>
                        <w:pStyle w:val="BodyText"/>
                        <w:jc w:val="center"/>
                        <w:rPr>
                          <w:sz w:val="24"/>
                        </w:rPr>
                      </w:pPr>
                    </w:p>
                    <w:p w:rsidR="009C3C34" w:rsidRPr="007B1648" w:rsidRDefault="009C3C34" w:rsidP="009C3C34">
                      <w:pPr>
                        <w:pStyle w:val="BodyText"/>
                        <w:jc w:val="center"/>
                        <w:rPr>
                          <w:sz w:val="24"/>
                        </w:rPr>
                      </w:pPr>
                      <w:r w:rsidRPr="00C919E8">
                        <w:rPr>
                          <w:i/>
                          <w:sz w:val="24"/>
                        </w:rPr>
                        <w:t>TIME</w:t>
                      </w:r>
                      <w:r w:rsidRPr="007B1648">
                        <w:rPr>
                          <w:sz w:val="24"/>
                        </w:rPr>
                        <w:t>: 11:00 – 12:30</w:t>
                      </w:r>
                    </w:p>
                    <w:p w:rsidR="009C3C34" w:rsidRPr="007B1648" w:rsidRDefault="009C3C34" w:rsidP="009C3C34">
                      <w:pPr>
                        <w:pStyle w:val="BodyText"/>
                        <w:jc w:val="center"/>
                        <w:rPr>
                          <w:sz w:val="24"/>
                        </w:rPr>
                      </w:pPr>
                    </w:p>
                    <w:p w:rsidR="00994E25" w:rsidRPr="007B1648" w:rsidRDefault="009C3C34" w:rsidP="009C3C34">
                      <w:pPr>
                        <w:pStyle w:val="BodyText"/>
                        <w:jc w:val="center"/>
                        <w:rPr>
                          <w:sz w:val="24"/>
                        </w:rPr>
                      </w:pPr>
                      <w:r w:rsidRPr="00C919E8">
                        <w:rPr>
                          <w:i/>
                          <w:sz w:val="24"/>
                        </w:rPr>
                        <w:t>LOCATION</w:t>
                      </w:r>
                      <w:r w:rsidRPr="007B1648">
                        <w:rPr>
                          <w:sz w:val="24"/>
                        </w:rPr>
                        <w:t>: River Room, Webb Center</w:t>
                      </w:r>
                    </w:p>
                    <w:p w:rsidR="009C3C34" w:rsidRPr="007B1648" w:rsidRDefault="009C3C34" w:rsidP="009C3C34">
                      <w:pPr>
                        <w:pStyle w:val="BodyText"/>
                        <w:jc w:val="center"/>
                        <w:rPr>
                          <w:sz w:val="24"/>
                        </w:rPr>
                      </w:pPr>
                      <w:r w:rsidRPr="007B1648">
                        <w:rPr>
                          <w:sz w:val="24"/>
                        </w:rPr>
                        <w:t xml:space="preserve"> Old Dominion University</w:t>
                      </w:r>
                      <w:r w:rsidR="00994E25" w:rsidRPr="007B1648">
                        <w:rPr>
                          <w:sz w:val="24"/>
                        </w:rPr>
                        <w:t xml:space="preserve"> – Norfolk, VA</w:t>
                      </w:r>
                    </w:p>
                    <w:p w:rsidR="005A2E4E" w:rsidRPr="005A2E4E" w:rsidRDefault="005A2E4E" w:rsidP="005A2E4E">
                      <w:pPr>
                        <w:pStyle w:val="BodyText"/>
                      </w:pPr>
                    </w:p>
                    <w:p w:rsidR="005A2E4E" w:rsidRPr="00F45B7C" w:rsidRDefault="00F45B7C" w:rsidP="009C3C34">
                      <w:pPr>
                        <w:pStyle w:val="Subhead01"/>
                        <w:jc w:val="center"/>
                        <w:rPr>
                          <w:sz w:val="28"/>
                        </w:rPr>
                      </w:pPr>
                      <w:r w:rsidRPr="00F45B7C">
                        <w:rPr>
                          <w:sz w:val="28"/>
                        </w:rPr>
                        <w:t>CONTINUING EDUCATION</w:t>
                      </w:r>
                    </w:p>
                    <w:p w:rsidR="009C3C34" w:rsidRPr="009C3C34" w:rsidRDefault="009C3C34" w:rsidP="009C3C34">
                      <w:pPr>
                        <w:pStyle w:val="Subhead01"/>
                        <w:jc w:val="center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This event is approved for 1.5 CEUS.</w:t>
                      </w: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F45B7C" w:rsidRPr="00F45B7C" w:rsidRDefault="00F45B7C" w:rsidP="00F45B7C">
                      <w:pPr>
                        <w:spacing w:line="360" w:lineRule="auto"/>
                        <w:jc w:val="center"/>
                        <w:rPr>
                          <w:b/>
                          <w:color w:val="4F2F18"/>
                          <w:sz w:val="28"/>
                        </w:rPr>
                      </w:pPr>
                      <w:r w:rsidRPr="00F45B7C">
                        <w:rPr>
                          <w:b/>
                          <w:color w:val="4F2F18"/>
                          <w:sz w:val="28"/>
                        </w:rPr>
                        <w:t>RSVP:</w:t>
                      </w:r>
                    </w:p>
                    <w:p w:rsidR="00C919E8" w:rsidRDefault="00F45B7C" w:rsidP="00F45B7C">
                      <w:pPr>
                        <w:spacing w:line="360" w:lineRule="auto"/>
                        <w:jc w:val="center"/>
                        <w:rPr>
                          <w:color w:val="4F2F18"/>
                          <w:szCs w:val="24"/>
                        </w:rPr>
                      </w:pPr>
                      <w:r w:rsidRPr="00F45B7C">
                        <w:rPr>
                          <w:color w:val="4F2F18"/>
                          <w:szCs w:val="24"/>
                        </w:rPr>
                        <w:t xml:space="preserve">To RSVP, please go to the link below. </w:t>
                      </w:r>
                    </w:p>
                    <w:p w:rsidR="00C919E8" w:rsidRDefault="003E559C" w:rsidP="00C919E8">
                      <w:pPr>
                        <w:spacing w:line="360" w:lineRule="auto"/>
                        <w:jc w:val="center"/>
                        <w:rPr>
                          <w:i/>
                          <w:color w:val="4F2F18"/>
                          <w:szCs w:val="24"/>
                        </w:rPr>
                      </w:pPr>
                      <w:r w:rsidRPr="003E559C">
                        <w:rPr>
                          <w:i/>
                          <w:color w:val="4F2F18"/>
                          <w:szCs w:val="24"/>
                        </w:rPr>
                        <w:t>https://www.surveymonkey.com/s/FSJ9YSG</w:t>
                      </w:r>
                    </w:p>
                    <w:p w:rsidR="003E559C" w:rsidRPr="00C919E8" w:rsidRDefault="003E559C" w:rsidP="00C919E8">
                      <w:pPr>
                        <w:spacing w:line="360" w:lineRule="auto"/>
                        <w:jc w:val="center"/>
                        <w:rPr>
                          <w:i/>
                          <w:color w:val="4F2F18"/>
                          <w:szCs w:val="24"/>
                        </w:rPr>
                      </w:pPr>
                    </w:p>
                    <w:p w:rsidR="003E559C" w:rsidRDefault="00F45B7C" w:rsidP="00F45B7C">
                      <w:pPr>
                        <w:spacing w:line="360" w:lineRule="auto"/>
                        <w:jc w:val="center"/>
                        <w:rPr>
                          <w:color w:val="4F2F18"/>
                          <w:szCs w:val="24"/>
                        </w:rPr>
                      </w:pPr>
                      <w:r w:rsidRPr="00F45B7C">
                        <w:rPr>
                          <w:color w:val="4F2F18"/>
                          <w:szCs w:val="24"/>
                        </w:rPr>
                        <w:t xml:space="preserve">Lunch will be provided so please </w:t>
                      </w:r>
                    </w:p>
                    <w:p w:rsidR="00F45B7C" w:rsidRPr="00F45B7C" w:rsidRDefault="00F45B7C" w:rsidP="00F45B7C">
                      <w:pPr>
                        <w:spacing w:line="360" w:lineRule="auto"/>
                        <w:jc w:val="center"/>
                        <w:rPr>
                          <w:color w:val="4F2F18"/>
                          <w:szCs w:val="24"/>
                        </w:rPr>
                      </w:pPr>
                      <w:r w:rsidRPr="00F45B7C">
                        <w:rPr>
                          <w:color w:val="4F2F18"/>
                          <w:szCs w:val="24"/>
                        </w:rPr>
                        <w:t xml:space="preserve">RSVP so we can order appropriately. </w:t>
                      </w:r>
                    </w:p>
                    <w:p w:rsidR="005A2E4E" w:rsidRPr="00F45B7C" w:rsidRDefault="005A2E4E">
                      <w:pPr>
                        <w:spacing w:line="360" w:lineRule="auto"/>
                        <w:rPr>
                          <w:color w:val="4F2F18"/>
                          <w:szCs w:val="24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  <w:p w:rsidR="005A2E4E" w:rsidRPr="007C50DB" w:rsidRDefault="005A2E4E">
                      <w:pPr>
                        <w:spacing w:line="360" w:lineRule="auto"/>
                        <w:rPr>
                          <w:color w:val="4F2F18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2E4E" w:rsidSect="005A2E4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C34"/>
    <w:rsid w:val="002E2658"/>
    <w:rsid w:val="003E559C"/>
    <w:rsid w:val="00414BE1"/>
    <w:rsid w:val="00435174"/>
    <w:rsid w:val="005A2E4E"/>
    <w:rsid w:val="00673E2C"/>
    <w:rsid w:val="0075188D"/>
    <w:rsid w:val="007B1648"/>
    <w:rsid w:val="008A0F5D"/>
    <w:rsid w:val="00947C8A"/>
    <w:rsid w:val="00994E25"/>
    <w:rsid w:val="009C3C34"/>
    <w:rsid w:val="00C919E8"/>
    <w:rsid w:val="00F4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2170b,#411d0e,#87b1a1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2E4E"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6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i/>
      <w:color w:val="411D0E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-540" w:right="-570"/>
      <w:jc w:val="center"/>
      <w:outlineLvl w:val="2"/>
    </w:pPr>
    <w:rPr>
      <w:color w:val="411D0E"/>
      <w:sz w:val="3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olor w:val="411D0E"/>
      <w:sz w:val="20"/>
    </w:rPr>
  </w:style>
  <w:style w:type="paragraph" w:styleId="Heading5">
    <w:name w:val="heading 5"/>
    <w:basedOn w:val="Normal"/>
    <w:next w:val="Normal"/>
    <w:qFormat/>
    <w:rsid w:val="00947C8A"/>
    <w:pPr>
      <w:keepNext/>
      <w:spacing w:line="288" w:lineRule="auto"/>
      <w:jc w:val="center"/>
      <w:outlineLvl w:val="4"/>
    </w:pPr>
    <w:rPr>
      <w:rFonts w:ascii="Times New Roman" w:hAnsi="Times New Roman"/>
      <w:b/>
      <w:color w:val="5D2E29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47C8A"/>
    <w:pPr>
      <w:spacing w:line="360" w:lineRule="auto"/>
    </w:pPr>
    <w:rPr>
      <w:rFonts w:ascii="Times New Roman" w:hAnsi="Times New Roman"/>
      <w:color w:val="4F2F18"/>
      <w:sz w:val="20"/>
    </w:rPr>
  </w:style>
  <w:style w:type="paragraph" w:styleId="BodyText2">
    <w:name w:val="Body Text 2"/>
    <w:basedOn w:val="Normal"/>
    <w:rPr>
      <w:i/>
      <w:color w:val="87B1A1"/>
    </w:rPr>
  </w:style>
  <w:style w:type="paragraph" w:styleId="BodyText3">
    <w:name w:val="Body Text 3"/>
    <w:basedOn w:val="Normal"/>
    <w:rsid w:val="00947C8A"/>
    <w:rPr>
      <w:rFonts w:ascii="Times New Roman" w:hAnsi="Times New Roman"/>
      <w:b/>
      <w:color w:val="411D0E"/>
    </w:rPr>
  </w:style>
  <w:style w:type="paragraph" w:customStyle="1" w:styleId="HeadlineHere">
    <w:name w:val="Headline Here"/>
    <w:basedOn w:val="Heading1"/>
    <w:link w:val="HeadlineHereChar"/>
    <w:qFormat/>
    <w:rsid w:val="00947C8A"/>
    <w:rPr>
      <w:rFonts w:ascii="Times New Roman" w:hAnsi="Times New Roman"/>
      <w:b/>
      <w:color w:val="4F2F18"/>
      <w:sz w:val="36"/>
    </w:rPr>
  </w:style>
  <w:style w:type="paragraph" w:customStyle="1" w:styleId="Subhead">
    <w:name w:val="Subhead"/>
    <w:basedOn w:val="Heading3"/>
    <w:link w:val="SubheadChar"/>
    <w:qFormat/>
    <w:rsid w:val="00947C8A"/>
    <w:pPr>
      <w:ind w:left="0" w:right="0"/>
    </w:pPr>
    <w:rPr>
      <w:rFonts w:ascii="Times New Roman" w:hAnsi="Times New Roman"/>
      <w:b/>
      <w:color w:val="4F2F18"/>
      <w:sz w:val="24"/>
    </w:rPr>
  </w:style>
  <w:style w:type="character" w:customStyle="1" w:styleId="Heading1Char">
    <w:name w:val="Heading 1 Char"/>
    <w:basedOn w:val="DefaultParagraphFont"/>
    <w:link w:val="Heading1"/>
    <w:rsid w:val="005A2E4E"/>
    <w:rPr>
      <w:sz w:val="60"/>
    </w:rPr>
  </w:style>
  <w:style w:type="character" w:customStyle="1" w:styleId="HeadlineHereChar">
    <w:name w:val="Headline Here Char"/>
    <w:basedOn w:val="Heading1Char"/>
    <w:link w:val="HeadlineHere"/>
    <w:rsid w:val="00947C8A"/>
    <w:rPr>
      <w:rFonts w:ascii="Times New Roman" w:hAnsi="Times New Roman"/>
      <w:b/>
      <w:color w:val="4F2F18"/>
      <w:sz w:val="36"/>
    </w:rPr>
  </w:style>
  <w:style w:type="paragraph" w:customStyle="1" w:styleId="Subhead01">
    <w:name w:val="Subhead 01"/>
    <w:basedOn w:val="Heading3"/>
    <w:link w:val="Subhead01Char"/>
    <w:qFormat/>
    <w:rsid w:val="00947C8A"/>
    <w:pPr>
      <w:spacing w:before="240" w:after="120"/>
      <w:ind w:left="0" w:right="0"/>
      <w:jc w:val="left"/>
    </w:pPr>
    <w:rPr>
      <w:rFonts w:ascii="Times New Roman" w:hAnsi="Times New Roman"/>
      <w:b/>
      <w:color w:val="4F2F18"/>
      <w:sz w:val="24"/>
    </w:rPr>
  </w:style>
  <w:style w:type="character" w:customStyle="1" w:styleId="Heading3Char">
    <w:name w:val="Heading 3 Char"/>
    <w:basedOn w:val="DefaultParagraphFont"/>
    <w:link w:val="Heading3"/>
    <w:rsid w:val="005A2E4E"/>
    <w:rPr>
      <w:color w:val="411D0E"/>
      <w:sz w:val="34"/>
    </w:rPr>
  </w:style>
  <w:style w:type="character" w:customStyle="1" w:styleId="SubheadChar">
    <w:name w:val="Subhead Char"/>
    <w:basedOn w:val="Heading3Char"/>
    <w:link w:val="Subhead"/>
    <w:rsid w:val="005A2E4E"/>
    <w:rPr>
      <w:color w:val="411D0E"/>
      <w:sz w:val="34"/>
    </w:rPr>
  </w:style>
  <w:style w:type="paragraph" w:customStyle="1" w:styleId="Photobox">
    <w:name w:val="Photo box"/>
    <w:basedOn w:val="Normal"/>
    <w:link w:val="PhotoboxChar"/>
    <w:qFormat/>
    <w:rsid w:val="00947C8A"/>
    <w:pPr>
      <w:jc w:val="center"/>
    </w:pPr>
    <w:rPr>
      <w:rFonts w:ascii="Times New Roman" w:hAnsi="Times New Roman"/>
      <w:i/>
      <w:color w:val="411D0E"/>
    </w:rPr>
  </w:style>
  <w:style w:type="character" w:customStyle="1" w:styleId="Subhead01Char">
    <w:name w:val="Subhead 01 Char"/>
    <w:basedOn w:val="Heading3Char"/>
    <w:link w:val="Subhead01"/>
    <w:rsid w:val="00947C8A"/>
    <w:rPr>
      <w:rFonts w:ascii="Times New Roman" w:hAnsi="Times New Roman"/>
      <w:b/>
      <w:color w:val="4F2F18"/>
      <w:sz w:val="24"/>
    </w:rPr>
  </w:style>
  <w:style w:type="paragraph" w:customStyle="1" w:styleId="Caption1">
    <w:name w:val="Caption1"/>
    <w:basedOn w:val="Normal"/>
    <w:link w:val="captionChar"/>
    <w:qFormat/>
    <w:rsid w:val="00947C8A"/>
    <w:rPr>
      <w:rFonts w:ascii="Times New Roman" w:hAnsi="Times New Roman"/>
      <w:i/>
      <w:color w:val="4F2F18"/>
      <w:sz w:val="20"/>
    </w:rPr>
  </w:style>
  <w:style w:type="character" w:customStyle="1" w:styleId="PhotoboxChar">
    <w:name w:val="Photo box Char"/>
    <w:basedOn w:val="DefaultParagraphFont"/>
    <w:link w:val="Photobox"/>
    <w:rsid w:val="00947C8A"/>
    <w:rPr>
      <w:rFonts w:ascii="Times New Roman" w:hAnsi="Times New Roman"/>
      <w:i/>
      <w:color w:val="411D0E"/>
      <w:sz w:val="24"/>
    </w:rPr>
  </w:style>
  <w:style w:type="paragraph" w:customStyle="1" w:styleId="Logobox">
    <w:name w:val="Logo box"/>
    <w:basedOn w:val="Normal"/>
    <w:link w:val="LogoboxChar"/>
    <w:qFormat/>
    <w:rsid w:val="00947C8A"/>
    <w:pPr>
      <w:spacing w:line="288" w:lineRule="auto"/>
      <w:jc w:val="center"/>
    </w:pPr>
    <w:rPr>
      <w:rFonts w:ascii="Times New Roman" w:hAnsi="Times New Roman"/>
      <w:b/>
      <w:color w:val="4F2F18"/>
      <w:sz w:val="28"/>
    </w:rPr>
  </w:style>
  <w:style w:type="character" w:customStyle="1" w:styleId="captionChar">
    <w:name w:val="caption Char"/>
    <w:basedOn w:val="DefaultParagraphFont"/>
    <w:link w:val="Caption1"/>
    <w:rsid w:val="00947C8A"/>
    <w:rPr>
      <w:rFonts w:ascii="Times New Roman" w:hAnsi="Times New Roman"/>
      <w:i/>
      <w:color w:val="4F2F18"/>
    </w:rPr>
  </w:style>
  <w:style w:type="paragraph" w:customStyle="1" w:styleId="PhFax">
    <w:name w:val="Ph/Fax"/>
    <w:basedOn w:val="Heading2"/>
    <w:link w:val="PhFaxChar"/>
    <w:qFormat/>
    <w:rsid w:val="005A2E4E"/>
    <w:pPr>
      <w:spacing w:line="288" w:lineRule="auto"/>
      <w:jc w:val="center"/>
    </w:pPr>
    <w:rPr>
      <w:b/>
      <w:color w:val="4F2F18"/>
      <w:sz w:val="22"/>
    </w:rPr>
  </w:style>
  <w:style w:type="character" w:customStyle="1" w:styleId="LogoboxChar">
    <w:name w:val="Logo box Char"/>
    <w:basedOn w:val="DefaultParagraphFont"/>
    <w:link w:val="Logobox"/>
    <w:rsid w:val="00947C8A"/>
    <w:rPr>
      <w:rFonts w:ascii="Times New Roman" w:hAnsi="Times New Roman"/>
      <w:b/>
      <w:color w:val="4F2F18"/>
      <w:sz w:val="28"/>
    </w:rPr>
  </w:style>
  <w:style w:type="paragraph" w:customStyle="1" w:styleId="Number">
    <w:name w:val="Number"/>
    <w:basedOn w:val="Heading2"/>
    <w:link w:val="NumberChar"/>
    <w:rsid w:val="005A2E4E"/>
    <w:pPr>
      <w:spacing w:line="288" w:lineRule="auto"/>
      <w:jc w:val="center"/>
    </w:pPr>
    <w:rPr>
      <w:i w:val="0"/>
      <w:color w:val="4F2F18"/>
      <w:sz w:val="22"/>
    </w:rPr>
  </w:style>
  <w:style w:type="character" w:customStyle="1" w:styleId="Heading2Char">
    <w:name w:val="Heading 2 Char"/>
    <w:basedOn w:val="DefaultParagraphFont"/>
    <w:link w:val="Heading2"/>
    <w:rsid w:val="005A2E4E"/>
    <w:rPr>
      <w:i/>
      <w:color w:val="411D0E"/>
      <w:sz w:val="24"/>
    </w:rPr>
  </w:style>
  <w:style w:type="character" w:customStyle="1" w:styleId="PhFaxChar">
    <w:name w:val="Ph/Fax Char"/>
    <w:basedOn w:val="Heading2Char"/>
    <w:link w:val="PhFax"/>
    <w:rsid w:val="005A2E4E"/>
    <w:rPr>
      <w:b/>
      <w:i/>
      <w:color w:val="4F2F18"/>
      <w:sz w:val="22"/>
    </w:rPr>
  </w:style>
  <w:style w:type="paragraph" w:customStyle="1" w:styleId="Numbers">
    <w:name w:val="Numbers"/>
    <w:basedOn w:val="Heading2"/>
    <w:link w:val="NumbersChar"/>
    <w:qFormat/>
    <w:rsid w:val="00947C8A"/>
    <w:pPr>
      <w:spacing w:line="288" w:lineRule="auto"/>
      <w:jc w:val="center"/>
    </w:pPr>
    <w:rPr>
      <w:rFonts w:ascii="Times New Roman" w:hAnsi="Times New Roman"/>
      <w:i w:val="0"/>
      <w:color w:val="4F2F18"/>
      <w:sz w:val="22"/>
    </w:rPr>
  </w:style>
  <w:style w:type="character" w:customStyle="1" w:styleId="NumberChar">
    <w:name w:val="Number Char"/>
    <w:basedOn w:val="Heading2Char"/>
    <w:link w:val="Number"/>
    <w:rsid w:val="005A2E4E"/>
    <w:rPr>
      <w:i/>
      <w:color w:val="4F2F18"/>
      <w:sz w:val="22"/>
    </w:rPr>
  </w:style>
  <w:style w:type="paragraph" w:customStyle="1" w:styleId="address">
    <w:name w:val="address"/>
    <w:basedOn w:val="Normal"/>
    <w:link w:val="addressChar"/>
    <w:qFormat/>
    <w:rsid w:val="005A2E4E"/>
    <w:pPr>
      <w:spacing w:after="120" w:line="288" w:lineRule="auto"/>
      <w:jc w:val="center"/>
    </w:pPr>
    <w:rPr>
      <w:color w:val="4F2F18"/>
      <w:sz w:val="22"/>
    </w:rPr>
  </w:style>
  <w:style w:type="character" w:customStyle="1" w:styleId="NumbersChar">
    <w:name w:val="Numbers Char"/>
    <w:basedOn w:val="Heading2Char"/>
    <w:link w:val="Numbers"/>
    <w:rsid w:val="00947C8A"/>
    <w:rPr>
      <w:rFonts w:ascii="Times New Roman" w:hAnsi="Times New Roman"/>
      <w:i/>
      <w:color w:val="4F2F18"/>
      <w:sz w:val="22"/>
    </w:rPr>
  </w:style>
  <w:style w:type="paragraph" w:customStyle="1" w:styleId="website">
    <w:name w:val="website"/>
    <w:basedOn w:val="Heading1"/>
    <w:link w:val="websiteChar"/>
    <w:qFormat/>
    <w:rsid w:val="00947C8A"/>
    <w:rPr>
      <w:rFonts w:ascii="Times New Roman" w:hAnsi="Times New Roman"/>
      <w:b/>
      <w:smallCaps/>
      <w:color w:val="4F2F18"/>
      <w:sz w:val="20"/>
    </w:rPr>
  </w:style>
  <w:style w:type="character" w:customStyle="1" w:styleId="addressChar">
    <w:name w:val="address Char"/>
    <w:basedOn w:val="DefaultParagraphFont"/>
    <w:link w:val="address"/>
    <w:rsid w:val="005A2E4E"/>
    <w:rPr>
      <w:color w:val="4F2F18"/>
      <w:sz w:val="22"/>
    </w:rPr>
  </w:style>
  <w:style w:type="paragraph" w:customStyle="1" w:styleId="call-out-text">
    <w:name w:val="call-out-text"/>
    <w:basedOn w:val="Normal"/>
    <w:link w:val="call-out-textChar"/>
    <w:qFormat/>
    <w:rsid w:val="00947C8A"/>
    <w:pPr>
      <w:jc w:val="center"/>
    </w:pPr>
    <w:rPr>
      <w:rFonts w:ascii="Times New Roman" w:hAnsi="Times New Roman"/>
      <w:i/>
      <w:color w:val="4F2F18"/>
      <w:sz w:val="28"/>
    </w:rPr>
  </w:style>
  <w:style w:type="character" w:customStyle="1" w:styleId="websiteChar">
    <w:name w:val="website Char"/>
    <w:basedOn w:val="Heading1Char"/>
    <w:link w:val="website"/>
    <w:rsid w:val="00947C8A"/>
    <w:rPr>
      <w:rFonts w:ascii="Times New Roman" w:hAnsi="Times New Roman"/>
      <w:b/>
      <w:smallCaps/>
      <w:color w:val="4F2F18"/>
      <w:sz w:val="60"/>
    </w:rPr>
  </w:style>
  <w:style w:type="paragraph" w:customStyle="1" w:styleId="Bulletpoints">
    <w:name w:val="Bullet points"/>
    <w:basedOn w:val="Normal"/>
    <w:link w:val="BulletpointsChar"/>
    <w:qFormat/>
    <w:rsid w:val="00947C8A"/>
    <w:rPr>
      <w:rFonts w:ascii="Times New Roman" w:hAnsi="Times New Roman"/>
      <w:color w:val="4F2F18"/>
    </w:rPr>
  </w:style>
  <w:style w:type="character" w:customStyle="1" w:styleId="call-out-textChar">
    <w:name w:val="call-out-text Char"/>
    <w:basedOn w:val="DefaultParagraphFont"/>
    <w:link w:val="call-out-text"/>
    <w:rsid w:val="00947C8A"/>
    <w:rPr>
      <w:rFonts w:ascii="Times New Roman" w:hAnsi="Times New Roman"/>
      <w:i/>
      <w:color w:val="4F2F18"/>
      <w:sz w:val="28"/>
    </w:rPr>
  </w:style>
  <w:style w:type="paragraph" w:customStyle="1" w:styleId="subhead02">
    <w:name w:val="subhead 02"/>
    <w:basedOn w:val="Heading3"/>
    <w:link w:val="subhead02Char"/>
    <w:qFormat/>
    <w:rsid w:val="00947C8A"/>
    <w:pPr>
      <w:spacing w:before="120"/>
      <w:ind w:left="0" w:right="0"/>
    </w:pPr>
    <w:rPr>
      <w:rFonts w:ascii="Times New Roman" w:hAnsi="Times New Roman"/>
      <w:b/>
      <w:color w:val="4F2F18"/>
      <w:sz w:val="24"/>
    </w:rPr>
  </w:style>
  <w:style w:type="character" w:customStyle="1" w:styleId="BulletpointsChar">
    <w:name w:val="Bullet points Char"/>
    <w:basedOn w:val="DefaultParagraphFont"/>
    <w:link w:val="Bulletpoints"/>
    <w:rsid w:val="00947C8A"/>
    <w:rPr>
      <w:rFonts w:ascii="Times New Roman" w:hAnsi="Times New Roman"/>
      <w:color w:val="4F2F18"/>
      <w:sz w:val="24"/>
    </w:rPr>
  </w:style>
  <w:style w:type="character" w:customStyle="1" w:styleId="subhead02Char">
    <w:name w:val="subhead 02 Char"/>
    <w:basedOn w:val="Heading3Char"/>
    <w:link w:val="subhead02"/>
    <w:rsid w:val="00947C8A"/>
    <w:rPr>
      <w:rFonts w:ascii="Times New Roman" w:hAnsi="Times New Roman"/>
      <w:b/>
      <w:color w:val="4F2F18"/>
      <w:sz w:val="24"/>
    </w:rPr>
  </w:style>
  <w:style w:type="character" w:styleId="Hyperlink">
    <w:name w:val="Hyperlink"/>
    <w:basedOn w:val="DefaultParagraphFont"/>
    <w:uiPriority w:val="99"/>
    <w:unhideWhenUsed/>
    <w:rsid w:val="003E55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2E4E"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6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i/>
      <w:color w:val="411D0E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-540" w:right="-570"/>
      <w:jc w:val="center"/>
      <w:outlineLvl w:val="2"/>
    </w:pPr>
    <w:rPr>
      <w:color w:val="411D0E"/>
      <w:sz w:val="3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olor w:val="411D0E"/>
      <w:sz w:val="20"/>
    </w:rPr>
  </w:style>
  <w:style w:type="paragraph" w:styleId="Heading5">
    <w:name w:val="heading 5"/>
    <w:basedOn w:val="Normal"/>
    <w:next w:val="Normal"/>
    <w:qFormat/>
    <w:rsid w:val="00947C8A"/>
    <w:pPr>
      <w:keepNext/>
      <w:spacing w:line="288" w:lineRule="auto"/>
      <w:jc w:val="center"/>
      <w:outlineLvl w:val="4"/>
    </w:pPr>
    <w:rPr>
      <w:rFonts w:ascii="Times New Roman" w:hAnsi="Times New Roman"/>
      <w:b/>
      <w:color w:val="5D2E29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47C8A"/>
    <w:pPr>
      <w:spacing w:line="360" w:lineRule="auto"/>
    </w:pPr>
    <w:rPr>
      <w:rFonts w:ascii="Times New Roman" w:hAnsi="Times New Roman"/>
      <w:color w:val="4F2F18"/>
      <w:sz w:val="20"/>
    </w:rPr>
  </w:style>
  <w:style w:type="paragraph" w:styleId="BodyText2">
    <w:name w:val="Body Text 2"/>
    <w:basedOn w:val="Normal"/>
    <w:rPr>
      <w:i/>
      <w:color w:val="87B1A1"/>
    </w:rPr>
  </w:style>
  <w:style w:type="paragraph" w:styleId="BodyText3">
    <w:name w:val="Body Text 3"/>
    <w:basedOn w:val="Normal"/>
    <w:rsid w:val="00947C8A"/>
    <w:rPr>
      <w:rFonts w:ascii="Times New Roman" w:hAnsi="Times New Roman"/>
      <w:b/>
      <w:color w:val="411D0E"/>
    </w:rPr>
  </w:style>
  <w:style w:type="paragraph" w:customStyle="1" w:styleId="HeadlineHere">
    <w:name w:val="Headline Here"/>
    <w:basedOn w:val="Heading1"/>
    <w:link w:val="HeadlineHereChar"/>
    <w:qFormat/>
    <w:rsid w:val="00947C8A"/>
    <w:rPr>
      <w:rFonts w:ascii="Times New Roman" w:hAnsi="Times New Roman"/>
      <w:b/>
      <w:color w:val="4F2F18"/>
      <w:sz w:val="36"/>
    </w:rPr>
  </w:style>
  <w:style w:type="paragraph" w:customStyle="1" w:styleId="Subhead">
    <w:name w:val="Subhead"/>
    <w:basedOn w:val="Heading3"/>
    <w:link w:val="SubheadChar"/>
    <w:qFormat/>
    <w:rsid w:val="00947C8A"/>
    <w:pPr>
      <w:ind w:left="0" w:right="0"/>
    </w:pPr>
    <w:rPr>
      <w:rFonts w:ascii="Times New Roman" w:hAnsi="Times New Roman"/>
      <w:b/>
      <w:color w:val="4F2F18"/>
      <w:sz w:val="24"/>
    </w:rPr>
  </w:style>
  <w:style w:type="character" w:customStyle="1" w:styleId="Heading1Char">
    <w:name w:val="Heading 1 Char"/>
    <w:basedOn w:val="DefaultParagraphFont"/>
    <w:link w:val="Heading1"/>
    <w:rsid w:val="005A2E4E"/>
    <w:rPr>
      <w:sz w:val="60"/>
    </w:rPr>
  </w:style>
  <w:style w:type="character" w:customStyle="1" w:styleId="HeadlineHereChar">
    <w:name w:val="Headline Here Char"/>
    <w:basedOn w:val="Heading1Char"/>
    <w:link w:val="HeadlineHere"/>
    <w:rsid w:val="00947C8A"/>
    <w:rPr>
      <w:rFonts w:ascii="Times New Roman" w:hAnsi="Times New Roman"/>
      <w:b/>
      <w:color w:val="4F2F18"/>
      <w:sz w:val="36"/>
    </w:rPr>
  </w:style>
  <w:style w:type="paragraph" w:customStyle="1" w:styleId="Subhead01">
    <w:name w:val="Subhead 01"/>
    <w:basedOn w:val="Heading3"/>
    <w:link w:val="Subhead01Char"/>
    <w:qFormat/>
    <w:rsid w:val="00947C8A"/>
    <w:pPr>
      <w:spacing w:before="240" w:after="120"/>
      <w:ind w:left="0" w:right="0"/>
      <w:jc w:val="left"/>
    </w:pPr>
    <w:rPr>
      <w:rFonts w:ascii="Times New Roman" w:hAnsi="Times New Roman"/>
      <w:b/>
      <w:color w:val="4F2F18"/>
      <w:sz w:val="24"/>
    </w:rPr>
  </w:style>
  <w:style w:type="character" w:customStyle="1" w:styleId="Heading3Char">
    <w:name w:val="Heading 3 Char"/>
    <w:basedOn w:val="DefaultParagraphFont"/>
    <w:link w:val="Heading3"/>
    <w:rsid w:val="005A2E4E"/>
    <w:rPr>
      <w:color w:val="411D0E"/>
      <w:sz w:val="34"/>
    </w:rPr>
  </w:style>
  <w:style w:type="character" w:customStyle="1" w:styleId="SubheadChar">
    <w:name w:val="Subhead Char"/>
    <w:basedOn w:val="Heading3Char"/>
    <w:link w:val="Subhead"/>
    <w:rsid w:val="005A2E4E"/>
    <w:rPr>
      <w:color w:val="411D0E"/>
      <w:sz w:val="34"/>
    </w:rPr>
  </w:style>
  <w:style w:type="paragraph" w:customStyle="1" w:styleId="Photobox">
    <w:name w:val="Photo box"/>
    <w:basedOn w:val="Normal"/>
    <w:link w:val="PhotoboxChar"/>
    <w:qFormat/>
    <w:rsid w:val="00947C8A"/>
    <w:pPr>
      <w:jc w:val="center"/>
    </w:pPr>
    <w:rPr>
      <w:rFonts w:ascii="Times New Roman" w:hAnsi="Times New Roman"/>
      <w:i/>
      <w:color w:val="411D0E"/>
    </w:rPr>
  </w:style>
  <w:style w:type="character" w:customStyle="1" w:styleId="Subhead01Char">
    <w:name w:val="Subhead 01 Char"/>
    <w:basedOn w:val="Heading3Char"/>
    <w:link w:val="Subhead01"/>
    <w:rsid w:val="00947C8A"/>
    <w:rPr>
      <w:rFonts w:ascii="Times New Roman" w:hAnsi="Times New Roman"/>
      <w:b/>
      <w:color w:val="4F2F18"/>
      <w:sz w:val="24"/>
    </w:rPr>
  </w:style>
  <w:style w:type="paragraph" w:customStyle="1" w:styleId="Caption1">
    <w:name w:val="Caption1"/>
    <w:basedOn w:val="Normal"/>
    <w:link w:val="captionChar"/>
    <w:qFormat/>
    <w:rsid w:val="00947C8A"/>
    <w:rPr>
      <w:rFonts w:ascii="Times New Roman" w:hAnsi="Times New Roman"/>
      <w:i/>
      <w:color w:val="4F2F18"/>
      <w:sz w:val="20"/>
    </w:rPr>
  </w:style>
  <w:style w:type="character" w:customStyle="1" w:styleId="PhotoboxChar">
    <w:name w:val="Photo box Char"/>
    <w:basedOn w:val="DefaultParagraphFont"/>
    <w:link w:val="Photobox"/>
    <w:rsid w:val="00947C8A"/>
    <w:rPr>
      <w:rFonts w:ascii="Times New Roman" w:hAnsi="Times New Roman"/>
      <w:i/>
      <w:color w:val="411D0E"/>
      <w:sz w:val="24"/>
    </w:rPr>
  </w:style>
  <w:style w:type="paragraph" w:customStyle="1" w:styleId="Logobox">
    <w:name w:val="Logo box"/>
    <w:basedOn w:val="Normal"/>
    <w:link w:val="LogoboxChar"/>
    <w:qFormat/>
    <w:rsid w:val="00947C8A"/>
    <w:pPr>
      <w:spacing w:line="288" w:lineRule="auto"/>
      <w:jc w:val="center"/>
    </w:pPr>
    <w:rPr>
      <w:rFonts w:ascii="Times New Roman" w:hAnsi="Times New Roman"/>
      <w:b/>
      <w:color w:val="4F2F18"/>
      <w:sz w:val="28"/>
    </w:rPr>
  </w:style>
  <w:style w:type="character" w:customStyle="1" w:styleId="captionChar">
    <w:name w:val="caption Char"/>
    <w:basedOn w:val="DefaultParagraphFont"/>
    <w:link w:val="Caption1"/>
    <w:rsid w:val="00947C8A"/>
    <w:rPr>
      <w:rFonts w:ascii="Times New Roman" w:hAnsi="Times New Roman"/>
      <w:i/>
      <w:color w:val="4F2F18"/>
    </w:rPr>
  </w:style>
  <w:style w:type="paragraph" w:customStyle="1" w:styleId="PhFax">
    <w:name w:val="Ph/Fax"/>
    <w:basedOn w:val="Heading2"/>
    <w:link w:val="PhFaxChar"/>
    <w:qFormat/>
    <w:rsid w:val="005A2E4E"/>
    <w:pPr>
      <w:spacing w:line="288" w:lineRule="auto"/>
      <w:jc w:val="center"/>
    </w:pPr>
    <w:rPr>
      <w:b/>
      <w:color w:val="4F2F18"/>
      <w:sz w:val="22"/>
    </w:rPr>
  </w:style>
  <w:style w:type="character" w:customStyle="1" w:styleId="LogoboxChar">
    <w:name w:val="Logo box Char"/>
    <w:basedOn w:val="DefaultParagraphFont"/>
    <w:link w:val="Logobox"/>
    <w:rsid w:val="00947C8A"/>
    <w:rPr>
      <w:rFonts w:ascii="Times New Roman" w:hAnsi="Times New Roman"/>
      <w:b/>
      <w:color w:val="4F2F18"/>
      <w:sz w:val="28"/>
    </w:rPr>
  </w:style>
  <w:style w:type="paragraph" w:customStyle="1" w:styleId="Number">
    <w:name w:val="Number"/>
    <w:basedOn w:val="Heading2"/>
    <w:link w:val="NumberChar"/>
    <w:rsid w:val="005A2E4E"/>
    <w:pPr>
      <w:spacing w:line="288" w:lineRule="auto"/>
      <w:jc w:val="center"/>
    </w:pPr>
    <w:rPr>
      <w:i w:val="0"/>
      <w:color w:val="4F2F18"/>
      <w:sz w:val="22"/>
    </w:rPr>
  </w:style>
  <w:style w:type="character" w:customStyle="1" w:styleId="Heading2Char">
    <w:name w:val="Heading 2 Char"/>
    <w:basedOn w:val="DefaultParagraphFont"/>
    <w:link w:val="Heading2"/>
    <w:rsid w:val="005A2E4E"/>
    <w:rPr>
      <w:i/>
      <w:color w:val="411D0E"/>
      <w:sz w:val="24"/>
    </w:rPr>
  </w:style>
  <w:style w:type="character" w:customStyle="1" w:styleId="PhFaxChar">
    <w:name w:val="Ph/Fax Char"/>
    <w:basedOn w:val="Heading2Char"/>
    <w:link w:val="PhFax"/>
    <w:rsid w:val="005A2E4E"/>
    <w:rPr>
      <w:b/>
      <w:i/>
      <w:color w:val="4F2F18"/>
      <w:sz w:val="22"/>
    </w:rPr>
  </w:style>
  <w:style w:type="paragraph" w:customStyle="1" w:styleId="Numbers">
    <w:name w:val="Numbers"/>
    <w:basedOn w:val="Heading2"/>
    <w:link w:val="NumbersChar"/>
    <w:qFormat/>
    <w:rsid w:val="00947C8A"/>
    <w:pPr>
      <w:spacing w:line="288" w:lineRule="auto"/>
      <w:jc w:val="center"/>
    </w:pPr>
    <w:rPr>
      <w:rFonts w:ascii="Times New Roman" w:hAnsi="Times New Roman"/>
      <w:i w:val="0"/>
      <w:color w:val="4F2F18"/>
      <w:sz w:val="22"/>
    </w:rPr>
  </w:style>
  <w:style w:type="character" w:customStyle="1" w:styleId="NumberChar">
    <w:name w:val="Number Char"/>
    <w:basedOn w:val="Heading2Char"/>
    <w:link w:val="Number"/>
    <w:rsid w:val="005A2E4E"/>
    <w:rPr>
      <w:i/>
      <w:color w:val="4F2F18"/>
      <w:sz w:val="22"/>
    </w:rPr>
  </w:style>
  <w:style w:type="paragraph" w:customStyle="1" w:styleId="address">
    <w:name w:val="address"/>
    <w:basedOn w:val="Normal"/>
    <w:link w:val="addressChar"/>
    <w:qFormat/>
    <w:rsid w:val="005A2E4E"/>
    <w:pPr>
      <w:spacing w:after="120" w:line="288" w:lineRule="auto"/>
      <w:jc w:val="center"/>
    </w:pPr>
    <w:rPr>
      <w:color w:val="4F2F18"/>
      <w:sz w:val="22"/>
    </w:rPr>
  </w:style>
  <w:style w:type="character" w:customStyle="1" w:styleId="NumbersChar">
    <w:name w:val="Numbers Char"/>
    <w:basedOn w:val="Heading2Char"/>
    <w:link w:val="Numbers"/>
    <w:rsid w:val="00947C8A"/>
    <w:rPr>
      <w:rFonts w:ascii="Times New Roman" w:hAnsi="Times New Roman"/>
      <w:i/>
      <w:color w:val="4F2F18"/>
      <w:sz w:val="22"/>
    </w:rPr>
  </w:style>
  <w:style w:type="paragraph" w:customStyle="1" w:styleId="website">
    <w:name w:val="website"/>
    <w:basedOn w:val="Heading1"/>
    <w:link w:val="websiteChar"/>
    <w:qFormat/>
    <w:rsid w:val="00947C8A"/>
    <w:rPr>
      <w:rFonts w:ascii="Times New Roman" w:hAnsi="Times New Roman"/>
      <w:b/>
      <w:smallCaps/>
      <w:color w:val="4F2F18"/>
      <w:sz w:val="20"/>
    </w:rPr>
  </w:style>
  <w:style w:type="character" w:customStyle="1" w:styleId="addressChar">
    <w:name w:val="address Char"/>
    <w:basedOn w:val="DefaultParagraphFont"/>
    <w:link w:val="address"/>
    <w:rsid w:val="005A2E4E"/>
    <w:rPr>
      <w:color w:val="4F2F18"/>
      <w:sz w:val="22"/>
    </w:rPr>
  </w:style>
  <w:style w:type="paragraph" w:customStyle="1" w:styleId="call-out-text">
    <w:name w:val="call-out-text"/>
    <w:basedOn w:val="Normal"/>
    <w:link w:val="call-out-textChar"/>
    <w:qFormat/>
    <w:rsid w:val="00947C8A"/>
    <w:pPr>
      <w:jc w:val="center"/>
    </w:pPr>
    <w:rPr>
      <w:rFonts w:ascii="Times New Roman" w:hAnsi="Times New Roman"/>
      <w:i/>
      <w:color w:val="4F2F18"/>
      <w:sz w:val="28"/>
    </w:rPr>
  </w:style>
  <w:style w:type="character" w:customStyle="1" w:styleId="websiteChar">
    <w:name w:val="website Char"/>
    <w:basedOn w:val="Heading1Char"/>
    <w:link w:val="website"/>
    <w:rsid w:val="00947C8A"/>
    <w:rPr>
      <w:rFonts w:ascii="Times New Roman" w:hAnsi="Times New Roman"/>
      <w:b/>
      <w:smallCaps/>
      <w:color w:val="4F2F18"/>
      <w:sz w:val="60"/>
    </w:rPr>
  </w:style>
  <w:style w:type="paragraph" w:customStyle="1" w:styleId="Bulletpoints">
    <w:name w:val="Bullet points"/>
    <w:basedOn w:val="Normal"/>
    <w:link w:val="BulletpointsChar"/>
    <w:qFormat/>
    <w:rsid w:val="00947C8A"/>
    <w:rPr>
      <w:rFonts w:ascii="Times New Roman" w:hAnsi="Times New Roman"/>
      <w:color w:val="4F2F18"/>
    </w:rPr>
  </w:style>
  <w:style w:type="character" w:customStyle="1" w:styleId="call-out-textChar">
    <w:name w:val="call-out-text Char"/>
    <w:basedOn w:val="DefaultParagraphFont"/>
    <w:link w:val="call-out-text"/>
    <w:rsid w:val="00947C8A"/>
    <w:rPr>
      <w:rFonts w:ascii="Times New Roman" w:hAnsi="Times New Roman"/>
      <w:i/>
      <w:color w:val="4F2F18"/>
      <w:sz w:val="28"/>
    </w:rPr>
  </w:style>
  <w:style w:type="paragraph" w:customStyle="1" w:styleId="subhead02">
    <w:name w:val="subhead 02"/>
    <w:basedOn w:val="Heading3"/>
    <w:link w:val="subhead02Char"/>
    <w:qFormat/>
    <w:rsid w:val="00947C8A"/>
    <w:pPr>
      <w:spacing w:before="120"/>
      <w:ind w:left="0" w:right="0"/>
    </w:pPr>
    <w:rPr>
      <w:rFonts w:ascii="Times New Roman" w:hAnsi="Times New Roman"/>
      <w:b/>
      <w:color w:val="4F2F18"/>
      <w:sz w:val="24"/>
    </w:rPr>
  </w:style>
  <w:style w:type="character" w:customStyle="1" w:styleId="BulletpointsChar">
    <w:name w:val="Bullet points Char"/>
    <w:basedOn w:val="DefaultParagraphFont"/>
    <w:link w:val="Bulletpoints"/>
    <w:rsid w:val="00947C8A"/>
    <w:rPr>
      <w:rFonts w:ascii="Times New Roman" w:hAnsi="Times New Roman"/>
      <w:color w:val="4F2F18"/>
      <w:sz w:val="24"/>
    </w:rPr>
  </w:style>
  <w:style w:type="character" w:customStyle="1" w:styleId="subhead02Char">
    <w:name w:val="subhead 02 Char"/>
    <w:basedOn w:val="Heading3Char"/>
    <w:link w:val="subhead02"/>
    <w:rsid w:val="00947C8A"/>
    <w:rPr>
      <w:rFonts w:ascii="Times New Roman" w:hAnsi="Times New Roman"/>
      <w:b/>
      <w:color w:val="4F2F18"/>
      <w:sz w:val="24"/>
    </w:rPr>
  </w:style>
  <w:style w:type="character" w:styleId="Hyperlink">
    <w:name w:val="Hyperlink"/>
    <w:basedOn w:val="DefaultParagraphFont"/>
    <w:uiPriority w:val="99"/>
    <w:unhideWhenUsed/>
    <w:rsid w:val="003E5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P_HealthModern_Flyer_Vert_TP1037883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HP_HealthModern_Flyer_Vert_TP10378836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2007-07-12T19:01:00Z</cp:lastPrinted>
  <dcterms:created xsi:type="dcterms:W3CDTF">2013-12-31T02:47:00Z</dcterms:created>
  <dcterms:modified xsi:type="dcterms:W3CDTF">2014-01-02T14:37:00Z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TC103788369990</vt:lpwstr>
  </property>
</Properties>
</file>